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377"/>
        <w:gridCol w:w="679"/>
        <w:gridCol w:w="2834"/>
      </w:tblGrid>
      <w:tr w:rsidR="001C77A9" w:rsidRPr="002E4AFC" w:rsidTr="001C77A9">
        <w:trPr>
          <w:trHeight w:val="2178"/>
          <w:jc w:val="center"/>
        </w:trPr>
        <w:tc>
          <w:tcPr>
            <w:tcW w:w="7056" w:type="dxa"/>
            <w:gridSpan w:val="2"/>
          </w:tcPr>
          <w:p w:rsidR="002E4AFC" w:rsidRPr="001C77A9" w:rsidRDefault="001C77A9" w:rsidP="002E4AFC">
            <w:pPr>
              <w:pStyle w:val="Title"/>
              <w:rPr>
                <w:rFonts w:ascii="Times New Roman" w:hAnsi="Times New Roman" w:cs="Times New Roman"/>
              </w:rPr>
            </w:pPr>
            <w:r w:rsidRPr="001C77A9">
              <w:rPr>
                <w:rFonts w:ascii="Times New Roman" w:hAnsi="Times New Roman" w:cs="Times New Roman"/>
                <w:color w:val="C45800" w:themeColor="accent2" w:themeShade="BF"/>
              </w:rPr>
              <w:t>New Paris Area Chamber of Commerce/CVB $500 Scholarship</w:t>
            </w:r>
          </w:p>
        </w:tc>
        <w:tc>
          <w:tcPr>
            <w:tcW w:w="2834" w:type="dxa"/>
            <w:vMerge w:val="restart"/>
            <w:vAlign w:val="bottom"/>
          </w:tcPr>
          <w:p w:rsidR="002E4AFC" w:rsidRPr="002E4AFC" w:rsidRDefault="001C77A9" w:rsidP="002E4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923146" wp14:editId="5179094B">
                  <wp:extent cx="1524000" cy="1570089"/>
                  <wp:effectExtent l="0" t="0" r="0" b="0"/>
                  <wp:docPr id="2" name="Picture 2" descr="cid:XAaulbjJlPtS7jvHfTn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XAaulbjJlPtS7jvHfTn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19" cy="157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A9" w:rsidRPr="002E4AFC" w:rsidTr="001C77A9">
        <w:trPr>
          <w:trHeight w:val="1262"/>
          <w:jc w:val="center"/>
        </w:trPr>
        <w:tc>
          <w:tcPr>
            <w:tcW w:w="6377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679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834" w:type="dxa"/>
            <w:vMerge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1C77A9" w:rsidRPr="002E4AFC" w:rsidTr="001C77A9">
        <w:trPr>
          <w:trHeight w:val="80"/>
          <w:jc w:val="center"/>
        </w:trPr>
        <w:tc>
          <w:tcPr>
            <w:tcW w:w="6377" w:type="dxa"/>
            <w:vMerge w:val="restart"/>
          </w:tcPr>
          <w:p w:rsidR="001C77A9" w:rsidRPr="001C77A9" w:rsidRDefault="001C77A9" w:rsidP="001C77A9">
            <w:pPr>
              <w:pStyle w:val="ListBullet"/>
              <w:rPr>
                <w:rFonts w:ascii="Times New Roman" w:hAnsi="Times New Roman" w:cs="Times New Roman"/>
                <w:sz w:val="24"/>
                <w:szCs w:val="24"/>
              </w:rPr>
            </w:pP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>Applicant must be a graduating senior of National Trail</w:t>
            </w:r>
          </w:p>
          <w:p w:rsidR="001C77A9" w:rsidRPr="001C77A9" w:rsidRDefault="001C77A9" w:rsidP="001C77A9">
            <w:pPr>
              <w:pStyle w:val="ListBullet"/>
              <w:rPr>
                <w:rFonts w:ascii="Times New Roman" w:hAnsi="Times New Roman" w:cs="Times New Roman"/>
                <w:sz w:val="24"/>
                <w:szCs w:val="24"/>
              </w:rPr>
            </w:pP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>Applicant must be entering a business field, attending a technical school or pursuing a college degree.</w:t>
            </w:r>
          </w:p>
          <w:p w:rsidR="006E23B3" w:rsidRPr="001C77A9" w:rsidRDefault="001C77A9" w:rsidP="001C77A9">
            <w:pPr>
              <w:pStyle w:val="ListBullet"/>
              <w:rPr>
                <w:rFonts w:ascii="Times New Roman" w:hAnsi="Times New Roman" w:cs="Times New Roman"/>
                <w:sz w:val="24"/>
                <w:szCs w:val="24"/>
              </w:rPr>
            </w:pP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>Applicant must show involvement within the community and school activities</w:t>
            </w:r>
          </w:p>
          <w:p w:rsidR="006E23B3" w:rsidRDefault="006E23B3" w:rsidP="001C77A9"/>
          <w:p w:rsidR="006E23B3" w:rsidRPr="000F7D04" w:rsidRDefault="006E23B3" w:rsidP="001C77A9">
            <w:pPr>
              <w:pStyle w:val="Heading2"/>
              <w:spacing w:after="0"/>
            </w:pPr>
          </w:p>
          <w:p w:rsidR="001C77A9" w:rsidRPr="001C77A9" w:rsidRDefault="001C77A9" w:rsidP="001C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 xml:space="preserve">Applicants Name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1C77A9" w:rsidRPr="001C77A9" w:rsidRDefault="001C77A9" w:rsidP="001C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 xml:space="preserve">Address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1C77A9" w:rsidRPr="001C77A9" w:rsidRDefault="001C77A9" w:rsidP="001C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# __________________</w:t>
            </w: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</w:p>
          <w:p w:rsidR="001C77A9" w:rsidRPr="001C77A9" w:rsidRDefault="001C77A9" w:rsidP="001C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>Birthdate __________________________</w:t>
            </w:r>
          </w:p>
          <w:p w:rsidR="006E23B3" w:rsidRPr="001C77A9" w:rsidRDefault="001C77A9" w:rsidP="001C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>Intended Major_______________________________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1C77A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6E23B3" w:rsidRPr="001C77A9" w:rsidRDefault="00997AE8" w:rsidP="006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Intended College or Trade School________________________</w:t>
            </w:r>
          </w:p>
          <w:p w:rsidR="001C77A9" w:rsidRPr="001C77A9" w:rsidRDefault="001C77A9" w:rsidP="001C77A9">
            <w:pPr>
              <w:pStyle w:val="Heading2"/>
              <w:rPr>
                <w:color w:val="auto"/>
              </w:rPr>
            </w:pPr>
            <w:r w:rsidRPr="001C77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Community activities involved in: </w:t>
            </w:r>
          </w:p>
          <w:p w:rsidR="001C77A9" w:rsidRDefault="001C77A9" w:rsidP="001C77A9">
            <w:r>
              <w:t>__________________________________________________</w:t>
            </w:r>
          </w:p>
          <w:p w:rsidR="006E23B3" w:rsidRDefault="001C77A9" w:rsidP="006E23B3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6E23B3" w:rsidRDefault="006E23B3" w:rsidP="006E23B3"/>
          <w:p w:rsidR="001C77A9" w:rsidRDefault="001C77A9" w:rsidP="001C77A9">
            <w:pPr>
              <w:pStyle w:val="Heading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C77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Tell us why you deserve this scholarship?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Default="001C77A9" w:rsidP="001C77A9">
            <w:r>
              <w:t>__________________________________________________</w:t>
            </w:r>
          </w:p>
          <w:p w:rsidR="001C77A9" w:rsidRPr="001C77A9" w:rsidRDefault="001C77A9" w:rsidP="001C77A9"/>
        </w:tc>
        <w:tc>
          <w:tcPr>
            <w:tcW w:w="679" w:type="dxa"/>
            <w:vMerge w:val="restart"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34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1C77A9" w:rsidRPr="002E4AFC" w:rsidTr="001C77A9">
        <w:trPr>
          <w:trHeight w:val="605"/>
          <w:jc w:val="center"/>
        </w:trPr>
        <w:tc>
          <w:tcPr>
            <w:tcW w:w="637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679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34" w:type="dxa"/>
          </w:tcPr>
          <w:p w:rsidR="006E23B3" w:rsidRPr="00E601AD" w:rsidRDefault="001C77A9" w:rsidP="006E23B3">
            <w:pPr>
              <w:pStyle w:val="Heading2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601A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Our Mission</w:t>
            </w:r>
          </w:p>
          <w:p w:rsidR="001C77A9" w:rsidRPr="00E601AD" w:rsidRDefault="001C77A9" w:rsidP="001C7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1AD">
              <w:rPr>
                <w:rFonts w:ascii="Times New Roman" w:hAnsi="Times New Roman" w:cs="Times New Roman"/>
                <w:sz w:val="20"/>
                <w:szCs w:val="20"/>
              </w:rPr>
              <w:t xml:space="preserve">To enhance and improve the local business environment, while offering resources to support that business. We create positive plans of action that will promote our community as a desirable place to live, work and visit. </w:t>
            </w:r>
          </w:p>
          <w:p w:rsidR="001C77A9" w:rsidRPr="00E601AD" w:rsidRDefault="001C77A9" w:rsidP="001C77A9">
            <w:pPr>
              <w:rPr>
                <w:rFonts w:ascii="Times New Roman" w:hAnsi="Times New Roman" w:cs="Times New Roman"/>
              </w:rPr>
            </w:pPr>
          </w:p>
          <w:p w:rsidR="00E601AD" w:rsidRPr="00E601AD" w:rsidRDefault="00E601AD" w:rsidP="001C7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1AD">
              <w:rPr>
                <w:rFonts w:ascii="Times New Roman" w:hAnsi="Times New Roman" w:cs="Times New Roman"/>
                <w:sz w:val="20"/>
                <w:szCs w:val="20"/>
              </w:rPr>
              <w:t>Board Members</w:t>
            </w:r>
          </w:p>
          <w:p w:rsidR="00E601AD" w:rsidRPr="00E601AD" w:rsidRDefault="00E601AD" w:rsidP="001C7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1AD">
              <w:rPr>
                <w:rFonts w:ascii="Times New Roman" w:hAnsi="Times New Roman" w:cs="Times New Roman"/>
                <w:sz w:val="20"/>
                <w:szCs w:val="20"/>
              </w:rPr>
              <w:t>Executive Director – Jeff Ginter</w:t>
            </w:r>
          </w:p>
          <w:p w:rsidR="001C77A9" w:rsidRPr="00E601AD" w:rsidRDefault="00E601AD" w:rsidP="001C7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1AD">
              <w:rPr>
                <w:rFonts w:ascii="Times New Roman" w:hAnsi="Times New Roman" w:cs="Times New Roman"/>
                <w:sz w:val="20"/>
                <w:szCs w:val="20"/>
              </w:rPr>
              <w:t>President – Becky Jordan</w:t>
            </w:r>
          </w:p>
          <w:p w:rsidR="00E601AD" w:rsidRPr="00E601AD" w:rsidRDefault="00E601AD" w:rsidP="00E601AD">
            <w:pPr>
              <w:tabs>
                <w:tab w:val="left" w:pos="9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601AD">
              <w:rPr>
                <w:rFonts w:ascii="Times New Roman" w:hAnsi="Times New Roman" w:cs="Times New Roman"/>
                <w:sz w:val="20"/>
                <w:szCs w:val="20"/>
              </w:rPr>
              <w:t>Vice- President Nicole Wood</w:t>
            </w:r>
          </w:p>
          <w:p w:rsidR="00E601AD" w:rsidRPr="00E601AD" w:rsidRDefault="00E601AD" w:rsidP="001C7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Sec/Treas</w:t>
            </w:r>
            <w:r w:rsidRPr="00E601AD">
              <w:rPr>
                <w:rFonts w:ascii="Times New Roman" w:hAnsi="Times New Roman" w:cs="Times New Roman"/>
                <w:sz w:val="20"/>
                <w:szCs w:val="20"/>
              </w:rPr>
              <w:t xml:space="preserve"> – Elizabeth Jordan-Blair</w:t>
            </w:r>
          </w:p>
          <w:p w:rsidR="00E601AD" w:rsidRPr="00E601AD" w:rsidRDefault="00E601AD" w:rsidP="001C7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1AD">
              <w:rPr>
                <w:rFonts w:ascii="Times New Roman" w:hAnsi="Times New Roman" w:cs="Times New Roman"/>
                <w:sz w:val="20"/>
                <w:szCs w:val="20"/>
              </w:rPr>
              <w:t>Keith Kelly</w:t>
            </w:r>
          </w:p>
          <w:p w:rsidR="00E601AD" w:rsidRPr="00E601AD" w:rsidRDefault="00E601AD" w:rsidP="001C7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1AD">
              <w:rPr>
                <w:rFonts w:ascii="Times New Roman" w:hAnsi="Times New Roman" w:cs="Times New Roman"/>
                <w:sz w:val="20"/>
                <w:szCs w:val="20"/>
              </w:rPr>
              <w:t>Perrica Short</w:t>
            </w:r>
          </w:p>
          <w:p w:rsidR="00E601AD" w:rsidRPr="001C77A9" w:rsidRDefault="00E601AD" w:rsidP="001C77A9">
            <w:r w:rsidRPr="00E601AD">
              <w:rPr>
                <w:rFonts w:ascii="Times New Roman" w:hAnsi="Times New Roman" w:cs="Times New Roman"/>
                <w:sz w:val="20"/>
                <w:szCs w:val="20"/>
              </w:rPr>
              <w:t>Alexa Little</w:t>
            </w:r>
          </w:p>
        </w:tc>
      </w:tr>
      <w:tr w:rsidR="001C77A9" w:rsidRPr="002E4AFC" w:rsidTr="001C77A9">
        <w:trPr>
          <w:trHeight w:val="567"/>
          <w:jc w:val="center"/>
        </w:trPr>
        <w:tc>
          <w:tcPr>
            <w:tcW w:w="637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679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34" w:type="dxa"/>
            <w:vAlign w:val="center"/>
          </w:tcPr>
          <w:p w:rsidR="006E23B3" w:rsidRPr="002E4AFC" w:rsidRDefault="006E23B3" w:rsidP="001C77A9">
            <w:pPr>
              <w:pStyle w:val="Information"/>
              <w:ind w:left="0"/>
            </w:pPr>
          </w:p>
        </w:tc>
      </w:tr>
      <w:tr w:rsidR="001C77A9" w:rsidRPr="002E4AFC" w:rsidTr="001C77A9">
        <w:trPr>
          <w:trHeight w:val="567"/>
          <w:jc w:val="center"/>
        </w:trPr>
        <w:tc>
          <w:tcPr>
            <w:tcW w:w="637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679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34" w:type="dxa"/>
            <w:vAlign w:val="center"/>
          </w:tcPr>
          <w:p w:rsidR="006E23B3" w:rsidRPr="002E4AFC" w:rsidRDefault="00997AE8" w:rsidP="00997AE8">
            <w:pPr>
              <w:pStyle w:val="Information"/>
              <w:ind w:left="0"/>
            </w:pPr>
            <w:r>
              <w:rPr>
                <w:rFonts w:ascii="Baskerville Old Face" w:hAnsi="Baskerville Old Face"/>
                <w:sz w:val="28"/>
                <w:szCs w:val="28"/>
              </w:rPr>
              <w:t>Please return this application along with your transcript</w:t>
            </w:r>
            <w:r w:rsidR="00C90BBF">
              <w:rPr>
                <w:rFonts w:ascii="Baskerville Old Face" w:hAnsi="Baskerville Old Face"/>
                <w:sz w:val="28"/>
                <w:szCs w:val="28"/>
              </w:rPr>
              <w:t xml:space="preserve"> to the </w:t>
            </w:r>
            <w:r w:rsidR="00C90BBF" w:rsidRPr="00A72177">
              <w:rPr>
                <w:rFonts w:ascii="Baskerville Old Face" w:hAnsi="Baskerville Old Face"/>
                <w:sz w:val="28"/>
                <w:szCs w:val="28"/>
              </w:rPr>
              <w:t>High School Counselor Miss Egbert</w:t>
            </w:r>
            <w:r w:rsidR="00343735">
              <w:rPr>
                <w:rFonts w:ascii="Baskerville Old Face" w:hAnsi="Baskerville Old Face"/>
                <w:sz w:val="28"/>
                <w:szCs w:val="28"/>
              </w:rPr>
              <w:t xml:space="preserve"> no later than March 24</w:t>
            </w:r>
            <w:bookmarkStart w:id="0" w:name="_GoBack"/>
            <w:bookmarkEnd w:id="0"/>
            <w:r w:rsidR="00C90BBF">
              <w:rPr>
                <w:rFonts w:ascii="Baskerville Old Face" w:hAnsi="Baskerville Old Face"/>
                <w:sz w:val="28"/>
                <w:szCs w:val="28"/>
              </w:rPr>
              <w:t>, 2021</w:t>
            </w:r>
            <w:r w:rsidR="00C90BBF" w:rsidRPr="00A72177">
              <w:rPr>
                <w:rFonts w:ascii="Baskerville Old Face" w:hAnsi="Baskerville Old Face"/>
                <w:sz w:val="28"/>
                <w:szCs w:val="28"/>
              </w:rPr>
              <w:t xml:space="preserve">. </w:t>
            </w:r>
            <w:r w:rsidR="00C90BBF">
              <w:rPr>
                <w:rFonts w:ascii="Baskerville Old Face" w:hAnsi="Baskerville Old Face"/>
                <w:sz w:val="28"/>
                <w:szCs w:val="28"/>
              </w:rPr>
              <w:t>No scholarships will be accepted past this date.</w:t>
            </w:r>
          </w:p>
        </w:tc>
      </w:tr>
      <w:tr w:rsidR="001C77A9" w:rsidRPr="002E4AFC" w:rsidTr="001C77A9">
        <w:trPr>
          <w:trHeight w:val="567"/>
          <w:jc w:val="center"/>
        </w:trPr>
        <w:tc>
          <w:tcPr>
            <w:tcW w:w="637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679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34" w:type="dxa"/>
            <w:vAlign w:val="center"/>
          </w:tcPr>
          <w:p w:rsidR="006E23B3" w:rsidRPr="002E4AFC" w:rsidRDefault="006E23B3" w:rsidP="00997AE8">
            <w:pPr>
              <w:pStyle w:val="Information"/>
              <w:ind w:left="0"/>
            </w:pPr>
          </w:p>
        </w:tc>
      </w:tr>
      <w:tr w:rsidR="001C77A9" w:rsidRPr="002E4AFC" w:rsidTr="001C77A9">
        <w:trPr>
          <w:trHeight w:val="567"/>
          <w:jc w:val="center"/>
        </w:trPr>
        <w:tc>
          <w:tcPr>
            <w:tcW w:w="637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679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34" w:type="dxa"/>
            <w:vAlign w:val="center"/>
          </w:tcPr>
          <w:p w:rsidR="006E23B3" w:rsidRPr="002E4AFC" w:rsidRDefault="006E23B3" w:rsidP="006E23B3">
            <w:pPr>
              <w:pStyle w:val="Information"/>
            </w:pPr>
          </w:p>
        </w:tc>
      </w:tr>
      <w:tr w:rsidR="001C77A9" w:rsidRPr="002E4AFC" w:rsidTr="001C77A9">
        <w:trPr>
          <w:trHeight w:val="796"/>
          <w:jc w:val="center"/>
        </w:trPr>
        <w:tc>
          <w:tcPr>
            <w:tcW w:w="637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679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34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:rsidR="00CE6104" w:rsidRPr="0006568A" w:rsidRDefault="00CE6104" w:rsidP="001C77A9"/>
    <w:sectPr w:rsidR="00CE6104" w:rsidRPr="0006568A" w:rsidSect="006E23B3">
      <w:headerReference w:type="default" r:id="rId12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7A9" w:rsidRDefault="001C77A9" w:rsidP="009129A0">
      <w:r>
        <w:separator/>
      </w:r>
    </w:p>
  </w:endnote>
  <w:endnote w:type="continuationSeparator" w:id="0">
    <w:p w:rsidR="001C77A9" w:rsidRDefault="001C77A9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BA154E-5D67-45DE-B4EF-E76A872AD3B0}"/>
    <w:embedBold r:id="rId2" w:fontKey="{D4088A8E-C757-4670-9925-BA5D5622383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E171BF2-5339-4038-8D8D-E9D42C37995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4748FA8-491C-41F1-A642-18E4283711B4}"/>
    <w:embedBold r:id="rId5" w:fontKey="{33BF7A0B-D6A2-4588-969E-4DC4A1167544}"/>
    <w:embedItalic r:id="rId6" w:fontKey="{8D78CB68-4DC7-4E39-B8BD-730D635B0F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4F408F4-347B-4961-B106-951E65812022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Bold r:id="rId8" w:fontKey="{5ABA8CEF-B8CB-46E9-961F-09243103A18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7A9" w:rsidRDefault="001C77A9" w:rsidP="009129A0">
      <w:r>
        <w:separator/>
      </w:r>
    </w:p>
  </w:footnote>
  <w:footnote w:type="continuationSeparator" w:id="0">
    <w:p w:rsidR="001C77A9" w:rsidRDefault="001C77A9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00C739" wp14:editId="38E78BF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B36E3AF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z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">
              <v:shape id="Freeform 3" o:spid="_x0000_s1027" alt="decorative element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CZcAA&#10;AADaAAAADwAAAGRycy9kb3ducmV2LnhtbESPQYvCMBSE7wv+h/CEva2pwopWo4ggepDFVr0/mmcb&#10;bF5KE2v995uFBY/DzHzDLNe9rUVHrTeOFYxHCQjiwmnDpYLLefc1A+EDssbaMSl4kYf1avCxxFS7&#10;J2fU5aEUEcI+RQVVCE0qpS8qsuhHriGO3s21FkOUbSl1i88It7WcJMlUWjQcFypsaFtRcc8fVkHt&#10;v/lqzP6Hjlkzy/LL/NTtglKfw36zABGoD+/wf/ugFUzh70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CZcAAAADaAAAADwAAAAAAAAAAAAAAAACYAgAAZHJzL2Rvd25y&#10;ZXYueG1sUEsFBgAAAAAEAAQA9QAAAIUD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eYMMA&#10;AADaAAAADwAAAGRycy9kb3ducmV2LnhtbESPT4vCMBTE7wt+h/AEL6LpyqJSjVIXFffmv4PeHs2z&#10;LTYvpYm1++3NgrDHYWZ+w8yXrSlFQ7UrLCv4HEYgiFOrC84UnE+bwRSE88gaS8uk4JccLBedjznG&#10;2j75QM3RZyJA2MWoIPe+iqV0aU4G3dBWxMG72dqgD7LOpK7xGeCmlKMoGkuDBYeFHCv6zim9Hx9G&#10;QdkvTvdovE72q+b6c7ZfydZfMqV63TaZgfDU+v/wu73TCibwdyXc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eYMMAAADaAAAADwAAAAAAAAAAAAAAAACYAgAAZHJzL2Rv&#10;d25yZXYueG1sUEsFBgAAAAAEAAQA9QAAAIgD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ClcAA&#10;AADaAAAADwAAAGRycy9kb3ducmV2LnhtbERPz2vCMBS+C/4P4Q1207RlE+mMMgeT7mgV0dsjebZl&#10;zUtponb7681B8Pjx/V6sBtuKK/W+cawgnSYgiLUzDVcK9rvvyRyED8gGW8ek4I88rJbj0QJz4268&#10;pWsZKhFD2OeooA6hy6X0uiaLfuo64sidXW8xRNhX0vR4i+G2lVmSzKTFhmNDjR191aR/y4tVEIb/&#10;9Lw7FPpgjxudzeann/Xbu1KvL8PnB4hAQ3iKH+7CKIhb45V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bClcAAAADaAAAADwAAAAAAAAAAAAAAAACYAgAAZHJzL2Rvd25y&#10;ZXYueG1sUEsFBgAAAAAEAAQA9QAAAIUD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RcUA&#10;AADaAAAADwAAAGRycy9kb3ducmV2LnhtbESPQWsCMRSE74X+h/AK3mpWa1e7NYoVBAu9dKulx9fN&#10;62Zx87IkUdd/bwqFHoeZ+YaZL3vbihP50DhWMBpmIIgrpxuuFew+NvczECEia2wdk4ILBVgubm/m&#10;WGh35nc6lbEWCcKhQAUmxq6QMlSGLIah64iT9+O8xZikr6X2eE5w28pxluXSYsNpwWBHa0PVoTxa&#10;BZNVXr50o7fpJX/9Mg/l/nvy+eiVGtz1q2cQkfr4H/5rb7WCJ/i9km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pFxQAAANoAAAAPAAAAAAAAAAAAAAAAAJgCAABkcnMv&#10;ZG93bnJldi54bWxQSwUGAAAAAAQABAD1AAAAigM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ircle" o:spid="_x0000_s1034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B4C6E62"/>
    <w:multiLevelType w:val="hybridMultilevel"/>
    <w:tmpl w:val="D7B86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0"/>
  </w:num>
  <w:num w:numId="24">
    <w:abstractNumId w:val="0"/>
  </w:num>
  <w:num w:numId="2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7A9"/>
    <w:rsid w:val="00052382"/>
    <w:rsid w:val="0006568A"/>
    <w:rsid w:val="00076F0F"/>
    <w:rsid w:val="00084253"/>
    <w:rsid w:val="000D1F49"/>
    <w:rsid w:val="000E6867"/>
    <w:rsid w:val="001727CA"/>
    <w:rsid w:val="001C77A9"/>
    <w:rsid w:val="002C56E6"/>
    <w:rsid w:val="002E4AFC"/>
    <w:rsid w:val="002F2708"/>
    <w:rsid w:val="00343735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E23B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929ED"/>
    <w:rsid w:val="00997AE8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90BBF"/>
    <w:rsid w:val="00CB4A51"/>
    <w:rsid w:val="00CD4532"/>
    <w:rsid w:val="00CD47B0"/>
    <w:rsid w:val="00CE6104"/>
    <w:rsid w:val="00CE7918"/>
    <w:rsid w:val="00D16163"/>
    <w:rsid w:val="00DB3FAD"/>
    <w:rsid w:val="00E601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34"/>
    <w:qFormat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XAaulbjJlPtS7jvHfTnr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hort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sharepoint/v3"/>
    <ds:schemaRef ds:uri="http://purl.org/dc/terms/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2021-01-13T14:40:00Z</dcterms:created>
  <dcterms:modified xsi:type="dcterms:W3CDTF">2021-01-20T15:30:00Z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